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3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30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3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316</TotalTime>
  <Pages>4</Pages>
  <Words>390</Words>
  <Characters>2226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w123</dc:creator>
  <cp:keywords/>
  <dc:description/>
  <cp:lastModifiedBy>王金凤</cp:lastModifiedBy>
  <cp:revision>22</cp:revision>
  <dcterms:created xsi:type="dcterms:W3CDTF">2017-10-30T00:28:00Z</dcterms:created>
  <dcterms:modified xsi:type="dcterms:W3CDTF">2018-10-31T02:45:00Z</dcterms:modified>
</cp:coreProperties>
</file>